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6714490" cy="9709150"/>
            <wp:effectExtent l="0" t="0" r="13970" b="6350"/>
            <wp:docPr id="1" name="Изображение 1" descr="IMG_20230226_09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30226_0910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14490" cy="970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pict>
          <v:shape id="_x0000_s1028" o:spid="_x0000_s1028" o:spt="202" type="#_x0000_t202" style="position:absolute;left:0pt;margin-left:134.95pt;margin-top:35.95pt;height:201.3pt;width:329.4pt;z-index:251659264;mso-width-relative:page;mso-height-relative:page;" fillcolor="#FFFFFF" filled="f" stroked="f" coordsize="21600,21600">
            <v:path/>
            <v:fill on="f" color2="#FFFFFF" o:opacity2="65536f" focussize="0,0"/>
            <v:stroke on="f"/>
            <v:imagedata o:title=""/>
            <o:lock v:ext="edit" grouping="f" rotation="f" text="f" aspectratio="f"/>
            <v:textbox>
              <w:txbxContent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0" w:after="156" w:afterLines="50" w:line="240" w:lineRule="auto"/>
                    <w:ind w:left="0" w:leftChars="0" w:right="0" w:rightChars="0" w:firstLine="0" w:firstLineChars="0"/>
                    <w:jc w:val="left"/>
                    <w:textAlignment w:val="auto"/>
                    <w:outlineLvl w:val="9"/>
                    <w:rPr>
                      <w:rFonts w:hint="default" w:ascii="Times New Roman" w:hAnsi="Times New Roman" w:eastAsia="楷体" w:cs="Times New Roman"/>
                      <w:b/>
                      <w:bCs w:val="0"/>
                      <w:color w:val="auto"/>
                      <w:sz w:val="20"/>
                      <w:szCs w:val="18"/>
                      <w:lang w:eastAsia="zh-CN"/>
                    </w:rPr>
                  </w:pPr>
                </w:p>
              </w:txbxContent>
            </v:textbox>
          </v:shape>
        </w:pict>
      </w:r>
    </w:p>
    <w:p>
      <w:pPr>
        <w:spacing w:after="0" w:line="0" w:lineRule="auto"/>
        <w:rPr>
          <w:sz w:val="2"/>
          <w:szCs w:val="2"/>
        </w:rPr>
        <w:sectPr>
          <w:pgSz w:w="16840" w:h="11907" w:orient="landscape"/>
          <w:pgMar w:top="527" w:right="567" w:bottom="527" w:left="567" w:header="304" w:footer="306" w:gutter="0"/>
          <w:paperSrc/>
          <w:cols w:space="0" w:num="1"/>
          <w:rtlGutter w:val="0"/>
          <w:docGrid w:linePitch="0" w:charSpace="0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501"/>
        <w:gridCol w:w="455"/>
        <w:gridCol w:w="637"/>
        <w:gridCol w:w="1594"/>
        <w:gridCol w:w="1525"/>
        <w:gridCol w:w="1594"/>
        <w:gridCol w:w="1594"/>
        <w:gridCol w:w="1540"/>
        <w:gridCol w:w="1594"/>
        <w:gridCol w:w="636"/>
        <w:gridCol w:w="455"/>
        <w:gridCol w:w="505"/>
        <w:gridCol w:w="1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622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62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3494" w:type="dxa"/>
            <w:gridSpan w:val="8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3-7 лет</w:t>
            </w:r>
          </w:p>
        </w:tc>
        <w:tc>
          <w:tcPr>
            <w:tcW w:w="56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 день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 день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 день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 день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 день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 день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 день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 день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 день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845" w:type="dxa"/>
            <w:gridSpan w:val="14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ОТВАРНЫЕ С СЫРОМ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ВЕРМИШЕЛЬЮ 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170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200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"ГЕРКУЛЕС" ЖИДКАЯ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 СОУСОМ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МОЛОЧНЫМ 150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 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845" w:type="dxa"/>
            <w:gridSpan w:val="14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845" w:type="dxa"/>
            <w:gridSpan w:val="14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 180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С МЯСОМ 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СМЕТАНОЙ 180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ГОРОХОМ С МЯСОМ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 180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180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ГРЕНКАМИ С КУРИЦЕЙ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 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 70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 70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70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 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ОТВАРНОГО МЯСА 70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ДОМАШНЕМУ 170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 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 180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МЯСНЫЕ 70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 СЛИВОЧНЫМ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 130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ОВОЩАМИ  120/30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МОРКОВЬЮ 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КАРТОФЕЛЬНЫЕ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ЗАПЕЧЕННЫЕ СО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СОУСОМ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845" w:type="dxa"/>
            <w:gridSpan w:val="14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КАРТОФЕЛЬНАЯ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ПЕЧЕНЬЮ 200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МОРКОВЬЮ С СОУСОМ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ГОВЯДИНОЙ 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СОУСОМ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180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ПО-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СТРОГАНОВСКИ 70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ВЯЗКАЯ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ТВОРОГОМ 60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ЯЙЦО ОТВАРНОЕ 40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 40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70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40</w:t>
            </w: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20</w:t>
            </w: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exact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</w:tbl>
    <w:p>
      <w:pPr>
        <w:rPr>
          <w:color w:val="FFFFFF"/>
          <w:sz w:val="2"/>
          <w:szCs w:val="2"/>
        </w:rPr>
      </w:pPr>
    </w:p>
    <w:p/>
    <w:p/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348.0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563.4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ПЕЧЕНЬЮ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584.6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</w:t>
            </w:r>
            <w:r>
              <w:rPr>
                <w:b/>
                <w:sz w:val="16"/>
                <w:szCs w:val="16"/>
                <w:highlight w:val="yellow"/>
              </w:rPr>
              <w:t>1775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46,7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238,2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1592,7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7858" w:type="dxa"/>
          <w:trHeight w:val="2829" w:hRule="exact"/>
        </w:trPr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2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ЖИДКАЯ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173.5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394.9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righ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 КАПУСТОЙ С МЯСОМ И СМЕТАНОЙ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МОРКОВЬЮ С СОУСОМ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505,6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</w:t>
            </w:r>
            <w:r>
              <w:rPr>
                <w:b/>
                <w:sz w:val="16"/>
                <w:szCs w:val="16"/>
                <w:highlight w:val="yellow"/>
              </w:rPr>
              <w:t>1650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245,5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1587,7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3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3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 ЖИДКАЯ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С ГОРОХОМ С МЯСОМ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 ИЗ КУРИЦЫ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 ОВОЩАМИ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717.2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 ТВОРОГОМ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   </w:t>
            </w:r>
            <w:r>
              <w:rPr>
                <w:b/>
                <w:sz w:val="16"/>
                <w:szCs w:val="16"/>
                <w:highlight w:val="yellow"/>
              </w:rPr>
              <w:t>1705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47,7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55,5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1581,9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3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4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 ВЕРМИШЕЛЬЮ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МОРКОВЬЮ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 ГОВЯДИНОЙ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  </w:t>
            </w:r>
            <w:r>
              <w:rPr>
                <w:b/>
                <w:sz w:val="16"/>
                <w:szCs w:val="16"/>
                <w:highlight w:val="yellow"/>
              </w:rPr>
              <w:t>1750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54,5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1566,7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7858" w:type="dxa"/>
          <w:trHeight w:val="2829" w:hRule="exact"/>
        </w:trPr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5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 ЖИДКАЯ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328.2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 МЯСОМ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119.5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 ОТВАРНОГО МЯСА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550,5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СОУСОМ СМЕТАННЫМ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575.9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</w:t>
            </w:r>
            <w:r>
              <w:rPr>
                <w:b/>
                <w:sz w:val="16"/>
                <w:szCs w:val="16"/>
                <w:highlight w:val="yellow"/>
              </w:rPr>
              <w:t xml:space="preserve"> 1650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51.9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224.0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1492,2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7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6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151.3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316.9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 МЯСОМ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171.0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269.5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586.6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 КАРТОФЕЛЕМ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545.2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 </w:t>
            </w:r>
            <w:r>
              <w:rPr>
                <w:b/>
                <w:sz w:val="16"/>
                <w:szCs w:val="16"/>
                <w:highlight w:val="yellow"/>
              </w:rPr>
              <w:t>1655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39.8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42.9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237.7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1 486.2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7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7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 МОЛОЧНАЯ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48,0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 КАПУСТЫ С КАРТОФЕЛЕМ С МЯСОМ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КАРТОФЕЛЬНЫЕ ЗАПЕЧЕННЫЕ СО СМЕТАННЫМ СОУСОМ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ЯЙЦО ОТВАРНОЕ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61,4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 КАПУСТОЙ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1810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53,1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62,8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241,0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1769,5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8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ЖИДКАЯ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333.6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 ГРЕНКАМИ С КУРИЦЕЙ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277.8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569.4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29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ПО-СТРОГАНОВСКИ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 МАСЛОМ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483.5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      </w:t>
            </w:r>
            <w:r>
              <w:rPr>
                <w:b/>
                <w:sz w:val="16"/>
                <w:szCs w:val="16"/>
                <w:highlight w:val="yellow"/>
              </w:rPr>
              <w:t>1665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186.8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1 424.0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7" w:hRule="exact"/>
        </w:trPr>
        <w:tc>
          <w:tcPr>
            <w:tcW w:w="703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159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256"/>
        <w:gridCol w:w="20"/>
        <w:gridCol w:w="588"/>
        <w:gridCol w:w="198"/>
        <w:gridCol w:w="666"/>
        <w:gridCol w:w="198"/>
        <w:gridCol w:w="667"/>
        <w:gridCol w:w="198"/>
        <w:gridCol w:w="780"/>
        <w:gridCol w:w="198"/>
        <w:gridCol w:w="666"/>
        <w:gridCol w:w="198"/>
        <w:gridCol w:w="809"/>
        <w:gridCol w:w="198"/>
        <w:gridCol w:w="2276"/>
        <w:gridCol w:w="1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567" w:hRule="atLeast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9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69" w:hRule="exact"/>
        </w:trPr>
        <w:tc>
          <w:tcPr>
            <w:tcW w:w="70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532" w:hRule="exact"/>
        </w:trPr>
        <w:tc>
          <w:tcPr>
            <w:tcW w:w="70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6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93" w:hRule="exact"/>
        </w:trPr>
        <w:tc>
          <w:tcPr>
            <w:tcW w:w="1330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СОУСОМ МОЛОЧНЫМ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435.9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93" w:hRule="exact"/>
        </w:trPr>
        <w:tc>
          <w:tcPr>
            <w:tcW w:w="1330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93" w:hRule="exact"/>
        </w:trPr>
        <w:tc>
          <w:tcPr>
            <w:tcW w:w="1330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 МЯСОМ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МЯСНЫЕ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123.5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77,0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592,6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93" w:hRule="exact"/>
        </w:trPr>
        <w:tc>
          <w:tcPr>
            <w:tcW w:w="1330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МОЛОЧНАЯ ВЯЗКАЯ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242.0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608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8,2</w:t>
            </w:r>
          </w:p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,,7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95,9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524,8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1780</w:t>
            </w:r>
          </w:p>
        </w:tc>
        <w:tc>
          <w:tcPr>
            <w:tcW w:w="6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242,0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1649,4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exact"/>
        </w:trPr>
        <w:tc>
          <w:tcPr>
            <w:tcW w:w="703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78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20" w:type="dxa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1007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  <w:gridSpan w:val="2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8" w:type="dxa"/>
          <w:trHeight w:val="284" w:hRule="atLeast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</w:tbl>
    <w:p>
      <w:pPr>
        <w:rPr>
          <w:sz w:val="2"/>
          <w:szCs w:val="2"/>
        </w:rPr>
      </w:pP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10 день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70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49,6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308,1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ФРИКАДЕЛЬКАМИ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 СО СЛИВОЧНЫМ МАСЛОМ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97,9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33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17,8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68,1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557,4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7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5" w:after="15" w:line="237" w:lineRule="auto"/>
              <w:ind w:right="30"/>
              <w:rPr>
                <w:b/>
                <w:sz w:val="20"/>
                <w:szCs w:val="20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 xml:space="preserve">  </w:t>
            </w:r>
            <w:r>
              <w:rPr>
                <w:b/>
                <w:sz w:val="20"/>
                <w:szCs w:val="20"/>
                <w:highlight w:val="yellow"/>
              </w:rPr>
              <w:t>1790</w:t>
            </w:r>
          </w:p>
        </w:tc>
        <w:tc>
          <w:tcPr>
            <w:tcW w:w="86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51,1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57,4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1615,4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7858" w:type="dxa"/>
          <w:trHeight w:val="3073" w:hRule="exact"/>
        </w:trPr>
        <w:tc>
          <w:tcPr>
            <w:tcW w:w="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</w:tbl>
    <w:p>
      <w:pPr>
        <w:rPr>
          <w:sz w:val="2"/>
          <w:szCs w:val="2"/>
        </w:rPr>
      </w:pPr>
      <w:r>
        <w:rPr/>
        <w:br w:type="textWrapping" w:clear="all"/>
      </w:r>
      <w:r>
        <w:br w:type="page"/>
      </w:r>
    </w:p>
    <w:p>
      <w:pPr>
        <w:spacing w:after="0"/>
        <w:sectPr>
          <w:pgSz w:w="16840" w:h="11907" w:orient="landscape"/>
          <w:pgMar w:top="530" w:right="567" w:bottom="530" w:left="567" w:header="304" w:footer="304" w:gutter="0"/>
          <w:cols w:space="720" w:num="1"/>
        </w:sect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1"/>
        <w:gridCol w:w="651"/>
        <w:gridCol w:w="711"/>
        <w:gridCol w:w="268"/>
        <w:gridCol w:w="982"/>
        <w:gridCol w:w="143"/>
        <w:gridCol w:w="859"/>
        <w:gridCol w:w="568"/>
        <w:gridCol w:w="410"/>
        <w:gridCol w:w="960"/>
        <w:gridCol w:w="6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after="0" w:line="237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__________________________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ИТОГО ПО ПРИМЕРНОМУ МЕНЮ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255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exact"/>
        </w:trPr>
        <w:tc>
          <w:tcPr>
            <w:tcW w:w="327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9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Энергети-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Углеводы,</w:t>
            </w:r>
            <w:r>
              <w:br w:type="textWrapping"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3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Итого за весь период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525,6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2286,1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15792,7</w:t>
            </w: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exact"/>
        </w:trPr>
        <w:tc>
          <w:tcPr>
            <w:tcW w:w="3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Среднее значение за период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228,6</w:t>
            </w: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1579,27</w:t>
            </w: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3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Содержание белков, жиров, углеводов в</w:t>
            </w:r>
            <w:r>
              <w:br w:type="textWrapping"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меню за период в % от калорийности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58.2</w:t>
            </w:r>
          </w:p>
        </w:tc>
        <w:tc>
          <w:tcPr>
            <w:tcW w:w="978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СУММАРНЫЕ ОБЪЕМЫ БЛЮД ПО ПРИЕМАМ ПИЩИ (В ГРАММАХ)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25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Возраст детей</w:t>
            </w:r>
          </w:p>
        </w:tc>
        <w:tc>
          <w:tcPr>
            <w:tcW w:w="143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432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II Завтрак</w:t>
            </w:r>
          </w:p>
        </w:tc>
        <w:tc>
          <w:tcPr>
            <w:tcW w:w="143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43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Полдник</w:t>
            </w:r>
          </w:p>
        </w:tc>
        <w:tc>
          <w:tcPr>
            <w:tcW w:w="7499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25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3-7 лет</w:t>
            </w:r>
          </w:p>
        </w:tc>
        <w:tc>
          <w:tcPr>
            <w:tcW w:w="14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14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691,0</w:t>
            </w:r>
          </w:p>
        </w:tc>
        <w:tc>
          <w:tcPr>
            <w:tcW w:w="14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453,0</w:t>
            </w: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6" w:hRule="exact"/>
        </w:trPr>
        <w:tc>
          <w:tcPr>
            <w:tcW w:w="255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</w:tbl>
    <w:p>
      <w:r>
        <w:rPr>
          <w:color w:val="FFFFFF"/>
          <w:sz w:val="2"/>
          <w:szCs w:val="2"/>
        </w:rPr>
        <w:t>.</w:t>
      </w:r>
    </w:p>
    <w:p/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楷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attachedTemplate r:id="rId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DC1"/>
    <w:rsid w:val="000F65E2"/>
    <w:rsid w:val="001353D2"/>
    <w:rsid w:val="00184C0C"/>
    <w:rsid w:val="00191201"/>
    <w:rsid w:val="001A33A8"/>
    <w:rsid w:val="00205FC3"/>
    <w:rsid w:val="002E53C0"/>
    <w:rsid w:val="002F6368"/>
    <w:rsid w:val="003161BE"/>
    <w:rsid w:val="003B6468"/>
    <w:rsid w:val="003D0E25"/>
    <w:rsid w:val="00451BC3"/>
    <w:rsid w:val="004B6AE3"/>
    <w:rsid w:val="00556A83"/>
    <w:rsid w:val="005D4E8E"/>
    <w:rsid w:val="005E10D1"/>
    <w:rsid w:val="006049DC"/>
    <w:rsid w:val="00833645"/>
    <w:rsid w:val="0088299A"/>
    <w:rsid w:val="008D48A6"/>
    <w:rsid w:val="0092419D"/>
    <w:rsid w:val="00965B9D"/>
    <w:rsid w:val="009742EB"/>
    <w:rsid w:val="009F4C94"/>
    <w:rsid w:val="00AA151F"/>
    <w:rsid w:val="00B53A07"/>
    <w:rsid w:val="00B70005"/>
    <w:rsid w:val="00B82651"/>
    <w:rsid w:val="00BC41B7"/>
    <w:rsid w:val="00C2236C"/>
    <w:rsid w:val="00C54CE3"/>
    <w:rsid w:val="00C563DD"/>
    <w:rsid w:val="00C67ADC"/>
    <w:rsid w:val="00C9277F"/>
    <w:rsid w:val="00D7242B"/>
    <w:rsid w:val="00DE338F"/>
    <w:rsid w:val="00E8334B"/>
    <w:rsid w:val="00E9243C"/>
    <w:rsid w:val="00F03D04"/>
    <w:rsid w:val="00F37C8D"/>
    <w:rsid w:val="00F56FBC"/>
    <w:rsid w:val="00F61EDE"/>
    <w:rsid w:val="00FA0F6C"/>
    <w:rsid w:val="186E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7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8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7">
    <w:name w:val="Верхний колонтитул Знак"/>
    <w:basedOn w:val="2"/>
    <w:link w:val="5"/>
    <w:semiHidden/>
    <w:uiPriority w:val="99"/>
    <w:rPr>
      <w:rFonts w:eastAsiaTheme="minorEastAsia"/>
      <w:lang w:eastAsia="ru-RU"/>
    </w:rPr>
  </w:style>
  <w:style w:type="character" w:customStyle="1" w:styleId="8">
    <w:name w:val="Нижний колонтитул Знак"/>
    <w:basedOn w:val="2"/>
    <w:link w:val="6"/>
    <w:semiHidden/>
    <w:uiPriority w:val="99"/>
    <w:rPr>
      <w:rFonts w:eastAsiaTheme="minorEastAsia"/>
      <w:lang w:eastAsia="ru-RU"/>
    </w:rPr>
  </w:style>
  <w:style w:type="character" w:customStyle="1" w:styleId="9">
    <w:name w:val="Текст выноски Знак"/>
    <w:basedOn w:val="2"/>
    <w:link w:val="4"/>
    <w:semiHidden/>
    <w:uiPriority w:val="99"/>
    <w:rPr>
      <w:rFonts w:ascii="Tahoma" w:hAnsi="Tahoma" w:cs="Tahoma" w:eastAsiaTheme="minorEastAsi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76;&#1085;&#1089;\Desktop\&#1090;&#1077;&#1093;&#1085;&#1086;&#1083;&#1086;&#1075;&#1080;&#1095;&#1077;&#1089;&#1082;&#1080;&#1077;%20&#1082;&#1072;&#1088;&#1090;&#1099;%20&#1089;%20&#1082;&#1086;&#1088;&#1088;&#1077;&#1082;&#1090;&#1080;&#1088;&#1086;&#1074;&#1082;&#1086;&#1081;\Normal.w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Черно-белый"/>
      <sectRole val="1"/>
    </customSectPr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24A14E-4AFE-4414-9A12-D2FB3CB463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2409</Words>
  <Characters>13737</Characters>
  <Lines>114</Lines>
  <Paragraphs>32</Paragraphs>
  <TotalTime>431</TotalTime>
  <ScaleCrop>false</ScaleCrop>
  <LinksUpToDate>false</LinksUpToDate>
  <CharactersWithSpaces>16114</CharactersWithSpaces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2022-11-11T11:39:00Z</dcterms:created>
  <dc:creator>Гузель</dc:creator>
  <cp:lastModifiedBy>днс</cp:lastModifiedBy>
  <cp:lastPrinted>2022-11-29T06:11:00Z</cp:lastPrinted>
  <dcterms:modified xsi:type="dcterms:W3CDTF">2023-02-26T06:21:52Z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1049-11.2.0.11486</vt:lpwstr>
  </property>
  <property fmtid="{D5CDD505-2E9C-101B-9397-08002B2CF9AE}" pid="3" name="ICV">
    <vt:lpwstr>C6EBE81EE89748ED94B82AFCB3E299FD</vt:lpwstr>
  </property>
</Properties>
</file>